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rutenett"/>
        <w:tblW w:w="543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3"/>
        <w:gridCol w:w="2497"/>
        <w:gridCol w:w="1726"/>
        <w:gridCol w:w="2872"/>
      </w:tblGrid>
      <w:tr w:rsidR="000172E5" w:rsidRPr="00637200" w14:paraId="4F17E2E3" w14:textId="77777777" w:rsidTr="00817C94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0DE96D6F" w14:textId="0BFDA434" w:rsidR="000172E5" w:rsidRPr="00637200" w:rsidRDefault="00FB1498" w:rsidP="00637200">
            <w:pPr>
              <w:pStyle w:val="Overskrift1"/>
              <w:outlineLvl w:val="0"/>
            </w:pPr>
            <w:r>
              <w:t>Søker</w:t>
            </w:r>
          </w:p>
        </w:tc>
      </w:tr>
      <w:tr w:rsidR="000172E5" w:rsidRPr="00846B76" w14:paraId="76C63D5C" w14:textId="77777777" w:rsidTr="00817C94">
        <w:sdt>
          <w:sdtPr>
            <w:id w:val="1621259925"/>
            <w:placeholder>
              <w:docPart w:val="35725A1F5A7649EC844208E0DB8FED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83" w:type="pct"/>
                <w:vAlign w:val="bottom"/>
              </w:tcPr>
              <w:p w14:paraId="6267F4B5" w14:textId="77777777" w:rsidR="000172E5" w:rsidRPr="00637200" w:rsidRDefault="007147D7" w:rsidP="00637200">
                <w:pPr>
                  <w:pStyle w:val="Vanliginnrykk"/>
                </w:pPr>
                <w:r w:rsidRPr="00637200">
                  <w:rPr>
                    <w:lang w:bidi="nb-NO"/>
                  </w:rPr>
                  <w:t>Fornavn</w:t>
                </w:r>
              </w:p>
            </w:tc>
          </w:sdtContent>
        </w:sdt>
        <w:tc>
          <w:tcPr>
            <w:tcW w:w="3617" w:type="pct"/>
            <w:gridSpan w:val="3"/>
            <w:tcBorders>
              <w:bottom w:val="single" w:sz="4" w:space="0" w:color="auto"/>
            </w:tcBorders>
            <w:vAlign w:val="bottom"/>
          </w:tcPr>
          <w:p w14:paraId="4923A037" w14:textId="77777777" w:rsidR="000172E5" w:rsidRPr="00846B76" w:rsidRDefault="000172E5" w:rsidP="00311D4F"/>
        </w:tc>
      </w:tr>
      <w:tr w:rsidR="000172E5" w:rsidRPr="00846B76" w14:paraId="51CD91B5" w14:textId="77777777" w:rsidTr="00817C94">
        <w:sdt>
          <w:sdtPr>
            <w:id w:val="-1470592894"/>
            <w:placeholder>
              <w:docPart w:val="1727B6D5BDFD434599F0DF5096D168B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83" w:type="pct"/>
                <w:vAlign w:val="bottom"/>
              </w:tcPr>
              <w:p w14:paraId="2E2CFB64" w14:textId="77777777" w:rsidR="000172E5" w:rsidRPr="00637200" w:rsidRDefault="007147D7" w:rsidP="00637200">
                <w:pPr>
                  <w:pStyle w:val="Vanliginnrykk"/>
                </w:pPr>
                <w:r w:rsidRPr="00637200">
                  <w:rPr>
                    <w:lang w:bidi="nb-NO"/>
                  </w:rPr>
                  <w:t>Etternavn</w:t>
                </w:r>
              </w:p>
            </w:tc>
          </w:sdtContent>
        </w:sdt>
        <w:tc>
          <w:tcPr>
            <w:tcW w:w="361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B506AB" w14:textId="77777777" w:rsidR="000172E5" w:rsidRPr="00846B76" w:rsidRDefault="000172E5" w:rsidP="00311D4F"/>
        </w:tc>
      </w:tr>
      <w:tr w:rsidR="00F76521" w:rsidRPr="00846B76" w14:paraId="50D03472" w14:textId="77777777" w:rsidTr="00817C94">
        <w:tc>
          <w:tcPr>
            <w:tcW w:w="1383" w:type="pct"/>
            <w:vAlign w:val="bottom"/>
          </w:tcPr>
          <w:p w14:paraId="72FA61B0" w14:textId="36694B42" w:rsidR="00F76521" w:rsidRDefault="00F11745" w:rsidP="00637200">
            <w:pPr>
              <w:pStyle w:val="Vanliginnrykk"/>
            </w:pPr>
            <w:r>
              <w:t>Bostedsa</w:t>
            </w:r>
            <w:r w:rsidR="00F76521">
              <w:t>dresse</w:t>
            </w:r>
          </w:p>
        </w:tc>
        <w:tc>
          <w:tcPr>
            <w:tcW w:w="361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82A3BD" w14:textId="77777777" w:rsidR="00F76521" w:rsidRPr="00846B76" w:rsidRDefault="00F76521" w:rsidP="00311D4F"/>
        </w:tc>
      </w:tr>
      <w:tr w:rsidR="000172E5" w:rsidRPr="00846B76" w14:paraId="40A97C89" w14:textId="77777777" w:rsidTr="00817C94">
        <w:tc>
          <w:tcPr>
            <w:tcW w:w="1383" w:type="pct"/>
            <w:vAlign w:val="bottom"/>
          </w:tcPr>
          <w:p w14:paraId="565BA073" w14:textId="60465AD0" w:rsidR="000172E5" w:rsidRPr="00637200" w:rsidRDefault="00F76521" w:rsidP="00637200">
            <w:pPr>
              <w:pStyle w:val="Vanliginnrykk"/>
            </w:pPr>
            <w:r>
              <w:t>Post</w:t>
            </w:r>
            <w:r w:rsidR="00F11745">
              <w:t xml:space="preserve"> </w:t>
            </w:r>
            <w:r>
              <w:t>nr.:</w:t>
            </w:r>
          </w:p>
        </w:tc>
        <w:tc>
          <w:tcPr>
            <w:tcW w:w="127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273180" w14:textId="77777777" w:rsidR="000172E5" w:rsidRPr="00846B76" w:rsidRDefault="000172E5" w:rsidP="00311D4F"/>
        </w:tc>
        <w:tc>
          <w:tcPr>
            <w:tcW w:w="880" w:type="pct"/>
            <w:tcBorders>
              <w:top w:val="single" w:sz="4" w:space="0" w:color="auto"/>
            </w:tcBorders>
            <w:vAlign w:val="bottom"/>
          </w:tcPr>
          <w:p w14:paraId="3EA2A72F" w14:textId="0616C664" w:rsidR="000172E5" w:rsidRDefault="00F76521" w:rsidP="00311D4F">
            <w:r>
              <w:t>Poststed:</w:t>
            </w:r>
          </w:p>
        </w:tc>
        <w:tc>
          <w:tcPr>
            <w:tcW w:w="146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F48BF2" w14:textId="77777777" w:rsidR="000172E5" w:rsidRPr="00846B76" w:rsidRDefault="000172E5" w:rsidP="00311D4F"/>
        </w:tc>
      </w:tr>
      <w:tr w:rsidR="00F76521" w:rsidRPr="00CF5943" w14:paraId="692D8184" w14:textId="77777777" w:rsidTr="00817C94">
        <w:tc>
          <w:tcPr>
            <w:tcW w:w="1383" w:type="pct"/>
            <w:vAlign w:val="bottom"/>
          </w:tcPr>
          <w:p w14:paraId="25946C61" w14:textId="67ECAF04" w:rsidR="00F76521" w:rsidRDefault="00F76521" w:rsidP="00637200">
            <w:pPr>
              <w:pStyle w:val="Vanliginnrykk"/>
            </w:pPr>
            <w:r>
              <w:t>Telefon</w:t>
            </w:r>
            <w:r w:rsidR="00F11745">
              <w:t>:</w:t>
            </w:r>
          </w:p>
        </w:tc>
        <w:tc>
          <w:tcPr>
            <w:tcW w:w="127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0E9D0E" w14:textId="77777777" w:rsidR="00F76521" w:rsidRPr="00CF5943" w:rsidRDefault="00F76521" w:rsidP="00311D4F">
            <w:pPr>
              <w:rPr>
                <w:b/>
                <w:bCs/>
              </w:rPr>
            </w:pPr>
          </w:p>
        </w:tc>
        <w:tc>
          <w:tcPr>
            <w:tcW w:w="880" w:type="pct"/>
            <w:vAlign w:val="bottom"/>
          </w:tcPr>
          <w:p w14:paraId="2DABF76E" w14:textId="7E0310A1" w:rsidR="00F76521" w:rsidRPr="00CF5943" w:rsidRDefault="00F76521" w:rsidP="00311D4F">
            <w:r w:rsidRPr="00CF5943">
              <w:t>Mobil</w:t>
            </w:r>
            <w:r w:rsidR="00F11745" w:rsidRPr="00CF5943">
              <w:t>:</w:t>
            </w:r>
          </w:p>
        </w:tc>
        <w:tc>
          <w:tcPr>
            <w:tcW w:w="146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400C88" w14:textId="77777777" w:rsidR="00F76521" w:rsidRPr="00CF5943" w:rsidRDefault="00F76521" w:rsidP="00311D4F">
            <w:pPr>
              <w:rPr>
                <w:b/>
                <w:bCs/>
              </w:rPr>
            </w:pPr>
          </w:p>
        </w:tc>
      </w:tr>
      <w:tr w:rsidR="000172E5" w:rsidRPr="00CF5943" w14:paraId="52902864" w14:textId="77777777" w:rsidTr="00817C94">
        <w:tc>
          <w:tcPr>
            <w:tcW w:w="1383" w:type="pct"/>
            <w:vAlign w:val="bottom"/>
          </w:tcPr>
          <w:p w14:paraId="411B6166" w14:textId="2E4353A5" w:rsidR="000172E5" w:rsidRPr="00637200" w:rsidRDefault="00832AB5" w:rsidP="00637200">
            <w:pPr>
              <w:pStyle w:val="Vanliginnrykk"/>
            </w:pPr>
            <w:sdt>
              <w:sdtPr>
                <w:id w:val="1334104394"/>
                <w:placeholder>
                  <w:docPart w:val="C6017774AD4B4C79B50E5B16AFA901A9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nb-NO"/>
                  </w:rPr>
                  <w:t>E-post</w:t>
                </w:r>
              </w:sdtContent>
            </w:sdt>
            <w:r w:rsidR="00F11745">
              <w:t>:</w:t>
            </w:r>
          </w:p>
        </w:tc>
        <w:tc>
          <w:tcPr>
            <w:tcW w:w="3617" w:type="pct"/>
            <w:gridSpan w:val="3"/>
            <w:tcBorders>
              <w:bottom w:val="single" w:sz="4" w:space="0" w:color="auto"/>
            </w:tcBorders>
            <w:vAlign w:val="bottom"/>
          </w:tcPr>
          <w:p w14:paraId="52744BE3" w14:textId="77777777" w:rsidR="000172E5" w:rsidRPr="00CF5943" w:rsidRDefault="000172E5" w:rsidP="00311D4F">
            <w:pPr>
              <w:rPr>
                <w:b/>
                <w:bCs/>
              </w:rPr>
            </w:pPr>
          </w:p>
        </w:tc>
      </w:tr>
      <w:tr w:rsidR="00F76521" w:rsidRPr="00846B76" w14:paraId="7E9A1416" w14:textId="77777777" w:rsidTr="00817C94">
        <w:tc>
          <w:tcPr>
            <w:tcW w:w="1383" w:type="pct"/>
            <w:vAlign w:val="bottom"/>
          </w:tcPr>
          <w:p w14:paraId="486EE6EC" w14:textId="32C5A23A" w:rsidR="00F76521" w:rsidRDefault="00F11745" w:rsidP="00637200">
            <w:pPr>
              <w:pStyle w:val="Vanliginnrykk"/>
            </w:pPr>
            <w:r>
              <w:t>Person nr.:</w:t>
            </w:r>
          </w:p>
        </w:tc>
        <w:tc>
          <w:tcPr>
            <w:tcW w:w="3617" w:type="pct"/>
            <w:gridSpan w:val="3"/>
            <w:tcBorders>
              <w:bottom w:val="single" w:sz="4" w:space="0" w:color="auto"/>
            </w:tcBorders>
            <w:vAlign w:val="bottom"/>
          </w:tcPr>
          <w:p w14:paraId="619DD24F" w14:textId="77777777" w:rsidR="00F76521" w:rsidRPr="00846B76" w:rsidRDefault="00F76521" w:rsidP="00311D4F"/>
        </w:tc>
      </w:tr>
      <w:tr w:rsidR="00F76521" w:rsidRPr="00846B76" w14:paraId="15D44CC1" w14:textId="77777777" w:rsidTr="00817C94">
        <w:tc>
          <w:tcPr>
            <w:tcW w:w="1383" w:type="pct"/>
            <w:vAlign w:val="bottom"/>
          </w:tcPr>
          <w:p w14:paraId="33BA942B" w14:textId="3A86DC0C" w:rsidR="00F76521" w:rsidRDefault="00F76521" w:rsidP="00F76521">
            <w:pPr>
              <w:pStyle w:val="Vanliginnrykk"/>
              <w:ind w:left="0"/>
            </w:pPr>
          </w:p>
        </w:tc>
        <w:tc>
          <w:tcPr>
            <w:tcW w:w="3617" w:type="pct"/>
            <w:gridSpan w:val="3"/>
            <w:tcBorders>
              <w:top w:val="single" w:sz="4" w:space="0" w:color="auto"/>
            </w:tcBorders>
            <w:vAlign w:val="bottom"/>
          </w:tcPr>
          <w:p w14:paraId="17D30786" w14:textId="11CE8311" w:rsidR="00F76521" w:rsidRPr="00846B76" w:rsidRDefault="00F76521" w:rsidP="00311D4F"/>
        </w:tc>
      </w:tr>
      <w:tr w:rsidR="000172E5" w:rsidRPr="00846B76" w14:paraId="32855CEF" w14:textId="77777777" w:rsidTr="00817C9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F6A77DD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7985FFDB" w14:textId="77777777" w:rsidTr="00817C94">
        <w:tc>
          <w:tcPr>
            <w:tcW w:w="5000" w:type="pct"/>
            <w:gridSpan w:val="4"/>
            <w:shd w:val="clear" w:color="auto" w:fill="731F1C" w:themeFill="accent5"/>
            <w:vAlign w:val="bottom"/>
          </w:tcPr>
          <w:p w14:paraId="414B1C35" w14:textId="418F5286" w:rsidR="000172E5" w:rsidRPr="00846B76" w:rsidRDefault="00FB1498" w:rsidP="00637200">
            <w:pPr>
              <w:pStyle w:val="Overskrift1"/>
              <w:outlineLvl w:val="0"/>
            </w:pPr>
            <w:r>
              <w:t>Andre o</w:t>
            </w:r>
            <w:r w:rsidR="00F76521">
              <w:t>pplysninger</w:t>
            </w:r>
          </w:p>
        </w:tc>
      </w:tr>
    </w:tbl>
    <w:p w14:paraId="7E87B086" w14:textId="16B7ADC4" w:rsidR="0056284F" w:rsidRDefault="000B5A7F" w:rsidP="0056284F">
      <w:pPr>
        <w:rPr>
          <w:sz w:val="24"/>
          <w:szCs w:val="24"/>
        </w:rPr>
      </w:pPr>
      <w:r>
        <w:rPr>
          <w:sz w:val="20"/>
          <w:szCs w:val="20"/>
        </w:rPr>
        <w:t xml:space="preserve"> </w:t>
      </w:r>
      <w:r w:rsidR="0056284F">
        <w:rPr>
          <w:sz w:val="24"/>
          <w:szCs w:val="24"/>
        </w:rPr>
        <w:t>Har</w:t>
      </w:r>
      <w:r w:rsidR="006D0B9D">
        <w:rPr>
          <w:sz w:val="24"/>
          <w:szCs w:val="24"/>
        </w:rPr>
        <w:t xml:space="preserve"> du</w:t>
      </w:r>
      <w:r w:rsidR="0056284F">
        <w:rPr>
          <w:sz w:val="24"/>
          <w:szCs w:val="24"/>
        </w:rPr>
        <w:t xml:space="preserve"> drosjeløyve på søknadstidspunktet </w:t>
      </w:r>
      <w:r w:rsidR="006D0B9D">
        <w:rPr>
          <w:sz w:val="24"/>
          <w:szCs w:val="24"/>
        </w:rPr>
        <w:t xml:space="preserve">        </w:t>
      </w:r>
      <w:r w:rsidR="004D5035">
        <w:rPr>
          <w:sz w:val="24"/>
          <w:szCs w:val="24"/>
        </w:rPr>
        <w:t xml:space="preserve">                           </w:t>
      </w:r>
      <w:r w:rsidR="006D0B9D">
        <w:rPr>
          <w:sz w:val="24"/>
          <w:szCs w:val="24"/>
        </w:rPr>
        <w:t xml:space="preserve">   </w:t>
      </w:r>
      <w:r w:rsidR="0056284F">
        <w:rPr>
          <w:sz w:val="24"/>
          <w:szCs w:val="24"/>
        </w:rPr>
        <w:t>Ja</w:t>
      </w:r>
      <w:r w:rsidR="0056284F">
        <w:rPr>
          <w:sz w:val="24"/>
          <w:szCs w:val="24"/>
        </w:rPr>
        <w:tab/>
      </w:r>
      <w:sdt>
        <w:sdtPr>
          <w:rPr>
            <w:sz w:val="24"/>
            <w:szCs w:val="24"/>
          </w:rPr>
          <w:tag w:val="Ja"/>
          <w:id w:val="-150543710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284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56284F">
        <w:rPr>
          <w:sz w:val="24"/>
          <w:szCs w:val="24"/>
        </w:rPr>
        <w:t xml:space="preserve"> Nei</w:t>
      </w:r>
      <w:sdt>
        <w:sdtPr>
          <w:rPr>
            <w:sz w:val="24"/>
            <w:szCs w:val="24"/>
          </w:rPr>
          <w:id w:val="-906140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284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tbl>
      <w:tblPr>
        <w:tblStyle w:val="Tabellrutenett"/>
        <w:tblW w:w="543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3"/>
        <w:gridCol w:w="7095"/>
      </w:tblGrid>
      <w:tr w:rsidR="006D0B9D" w:rsidRPr="00846B76" w14:paraId="6AAE986F" w14:textId="77777777" w:rsidTr="006A7E84">
        <w:tc>
          <w:tcPr>
            <w:tcW w:w="1383" w:type="pct"/>
            <w:vAlign w:val="bottom"/>
          </w:tcPr>
          <w:p w14:paraId="37BB9B77" w14:textId="240E0AD4" w:rsidR="006D0B9D" w:rsidRPr="0056284F" w:rsidRDefault="006D0B9D" w:rsidP="006A7E84">
            <w:pPr>
              <w:pStyle w:val="Vanliginnrykk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Utsted av</w:t>
            </w:r>
          </w:p>
        </w:tc>
        <w:tc>
          <w:tcPr>
            <w:tcW w:w="3617" w:type="pct"/>
            <w:tcBorders>
              <w:bottom w:val="single" w:sz="4" w:space="0" w:color="auto"/>
            </w:tcBorders>
            <w:vAlign w:val="bottom"/>
          </w:tcPr>
          <w:p w14:paraId="3347F5D4" w14:textId="77777777" w:rsidR="006D0B9D" w:rsidRPr="00846B76" w:rsidRDefault="006D0B9D" w:rsidP="006A7E84"/>
        </w:tc>
      </w:tr>
    </w:tbl>
    <w:p w14:paraId="19014CDD" w14:textId="0667D272" w:rsidR="00A50ED6" w:rsidRDefault="0056284F" w:rsidP="00FB1498">
      <w:pPr>
        <w:rPr>
          <w:sz w:val="24"/>
          <w:szCs w:val="24"/>
        </w:rPr>
      </w:pPr>
      <w:r>
        <w:rPr>
          <w:sz w:val="24"/>
          <w:szCs w:val="24"/>
        </w:rPr>
        <w:t xml:space="preserve"> Er du eller har du v</w:t>
      </w:r>
      <w:r w:rsidR="006D0B9D">
        <w:rPr>
          <w:sz w:val="24"/>
          <w:szCs w:val="24"/>
        </w:rPr>
        <w:t>æ</w:t>
      </w:r>
      <w:r>
        <w:rPr>
          <w:sz w:val="24"/>
          <w:szCs w:val="24"/>
        </w:rPr>
        <w:t>rt tilknyttet en drosjesentral</w:t>
      </w:r>
      <w:r w:rsidR="00A50ED6">
        <w:rPr>
          <w:sz w:val="24"/>
          <w:szCs w:val="24"/>
        </w:rPr>
        <w:t xml:space="preserve"> </w:t>
      </w:r>
      <w:r w:rsidR="004D5035">
        <w:rPr>
          <w:sz w:val="24"/>
          <w:szCs w:val="24"/>
        </w:rPr>
        <w:t xml:space="preserve">                        </w:t>
      </w:r>
      <w:r w:rsidR="00A50ED6">
        <w:rPr>
          <w:sz w:val="24"/>
          <w:szCs w:val="24"/>
        </w:rPr>
        <w:t>Ja</w:t>
      </w:r>
      <w:sdt>
        <w:sdtPr>
          <w:rPr>
            <w:sz w:val="24"/>
            <w:szCs w:val="24"/>
          </w:rPr>
          <w:tag w:val="Ja"/>
          <w:id w:val="15431765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50ED6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A50ED6">
        <w:rPr>
          <w:sz w:val="24"/>
          <w:szCs w:val="24"/>
        </w:rPr>
        <w:t xml:space="preserve"> Nei</w:t>
      </w:r>
      <w:sdt>
        <w:sdtPr>
          <w:rPr>
            <w:sz w:val="24"/>
            <w:szCs w:val="24"/>
          </w:rPr>
          <w:id w:val="5323156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5EAF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tbl>
      <w:tblPr>
        <w:tblStyle w:val="Tabellrutenett"/>
        <w:tblW w:w="543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3"/>
        <w:gridCol w:w="7095"/>
      </w:tblGrid>
      <w:tr w:rsidR="00A50ED6" w:rsidRPr="00846B76" w14:paraId="1D70CEDE" w14:textId="77777777" w:rsidTr="006A7E84">
        <w:tc>
          <w:tcPr>
            <w:tcW w:w="1383" w:type="pct"/>
            <w:vAlign w:val="bottom"/>
          </w:tcPr>
          <w:p w14:paraId="79D27313" w14:textId="53F6D02A" w:rsidR="009D5EAF" w:rsidRPr="0056284F" w:rsidRDefault="0056284F" w:rsidP="00A50ED6">
            <w:pPr>
              <w:pStyle w:val="Vanliginnrykk"/>
              <w:ind w:left="0"/>
              <w:rPr>
                <w:sz w:val="24"/>
                <w:szCs w:val="24"/>
              </w:rPr>
            </w:pPr>
            <w:r w:rsidRPr="0056284F">
              <w:rPr>
                <w:sz w:val="24"/>
                <w:szCs w:val="24"/>
              </w:rPr>
              <w:t>Hvis ja, hvilken sentral:</w:t>
            </w:r>
          </w:p>
        </w:tc>
        <w:tc>
          <w:tcPr>
            <w:tcW w:w="3617" w:type="pct"/>
            <w:tcBorders>
              <w:bottom w:val="single" w:sz="4" w:space="0" w:color="auto"/>
            </w:tcBorders>
            <w:vAlign w:val="bottom"/>
          </w:tcPr>
          <w:p w14:paraId="1995A893" w14:textId="77777777" w:rsidR="00A50ED6" w:rsidRPr="00846B76" w:rsidRDefault="00A50ED6" w:rsidP="006A7E84"/>
        </w:tc>
      </w:tr>
    </w:tbl>
    <w:p w14:paraId="28AFC83F" w14:textId="212CBD78" w:rsidR="00A50ED6" w:rsidRDefault="006D0B9D" w:rsidP="00A50ED6">
      <w:pPr>
        <w:rPr>
          <w:sz w:val="24"/>
          <w:szCs w:val="24"/>
        </w:rPr>
      </w:pPr>
      <w:r>
        <w:rPr>
          <w:sz w:val="24"/>
          <w:szCs w:val="24"/>
        </w:rPr>
        <w:t>Er medlemskapet i sentralen sagt opp</w:t>
      </w:r>
      <w:r>
        <w:rPr>
          <w:sz w:val="24"/>
          <w:szCs w:val="24"/>
        </w:rPr>
        <w:t xml:space="preserve">  </w:t>
      </w:r>
      <w:r w:rsidR="004D5035">
        <w:rPr>
          <w:sz w:val="24"/>
          <w:szCs w:val="24"/>
        </w:rPr>
        <w:t xml:space="preserve">                          </w:t>
      </w:r>
      <w:r>
        <w:rPr>
          <w:sz w:val="24"/>
          <w:szCs w:val="24"/>
        </w:rPr>
        <w:t xml:space="preserve"> </w:t>
      </w:r>
      <w:r w:rsidR="004D5035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 Ja</w:t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tag w:val="Ja"/>
          <w:id w:val="-19731965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Nei</w:t>
      </w:r>
      <w:sdt>
        <w:sdtPr>
          <w:rPr>
            <w:sz w:val="24"/>
            <w:szCs w:val="24"/>
          </w:rPr>
          <w:id w:val="-7610586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tbl>
      <w:tblPr>
        <w:tblStyle w:val="Tabellrutenett"/>
        <w:tblW w:w="543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3"/>
        <w:gridCol w:w="7095"/>
      </w:tblGrid>
      <w:tr w:rsidR="006D0B9D" w:rsidRPr="00846B76" w14:paraId="39559FB2" w14:textId="77777777" w:rsidTr="006A7E84">
        <w:tc>
          <w:tcPr>
            <w:tcW w:w="1383" w:type="pct"/>
            <w:vAlign w:val="bottom"/>
          </w:tcPr>
          <w:p w14:paraId="1CD93CF9" w14:textId="45B4FB29" w:rsidR="006D0B9D" w:rsidRPr="0056284F" w:rsidRDefault="006D0B9D" w:rsidP="006A7E84">
            <w:pPr>
              <w:pStyle w:val="Vanliginnrykk"/>
              <w:ind w:left="0"/>
              <w:rPr>
                <w:sz w:val="24"/>
                <w:szCs w:val="24"/>
              </w:rPr>
            </w:pPr>
            <w:r w:rsidRPr="0056284F">
              <w:rPr>
                <w:sz w:val="24"/>
                <w:szCs w:val="24"/>
              </w:rPr>
              <w:t xml:space="preserve">Hvis ja, </w:t>
            </w:r>
            <w:r>
              <w:rPr>
                <w:sz w:val="24"/>
                <w:szCs w:val="24"/>
              </w:rPr>
              <w:t>når utløper oppsigelsestiden</w:t>
            </w:r>
          </w:p>
        </w:tc>
        <w:tc>
          <w:tcPr>
            <w:tcW w:w="3617" w:type="pct"/>
            <w:tcBorders>
              <w:bottom w:val="single" w:sz="4" w:space="0" w:color="auto"/>
            </w:tcBorders>
            <w:vAlign w:val="bottom"/>
          </w:tcPr>
          <w:p w14:paraId="5504EF1A" w14:textId="77777777" w:rsidR="006D0B9D" w:rsidRPr="00846B76" w:rsidRDefault="006D0B9D" w:rsidP="006A7E84"/>
        </w:tc>
      </w:tr>
    </w:tbl>
    <w:p w14:paraId="3E21EBD4" w14:textId="77777777" w:rsidR="004D5035" w:rsidRDefault="004D5035" w:rsidP="004D5035">
      <w:pPr>
        <w:rPr>
          <w:sz w:val="24"/>
          <w:szCs w:val="24"/>
        </w:rPr>
      </w:pPr>
    </w:p>
    <w:p w14:paraId="2D78493B" w14:textId="77777777" w:rsidR="006D0B9D" w:rsidRDefault="006D0B9D" w:rsidP="00A50ED6">
      <w:pPr>
        <w:rPr>
          <w:sz w:val="24"/>
          <w:szCs w:val="24"/>
        </w:rPr>
      </w:pPr>
    </w:p>
    <w:p w14:paraId="231EE6E5" w14:textId="77777777" w:rsidR="006D0B9D" w:rsidRDefault="006D0B9D" w:rsidP="00A50ED6">
      <w:pPr>
        <w:rPr>
          <w:sz w:val="24"/>
          <w:szCs w:val="24"/>
        </w:rPr>
      </w:pPr>
    </w:p>
    <w:p w14:paraId="77B1C470" w14:textId="77777777" w:rsidR="006D0B9D" w:rsidRDefault="006D0B9D" w:rsidP="00A50ED6">
      <w:pPr>
        <w:rPr>
          <w:sz w:val="24"/>
          <w:szCs w:val="24"/>
        </w:rPr>
      </w:pPr>
    </w:p>
    <w:p w14:paraId="550E878A" w14:textId="77777777" w:rsidR="006D0B9D" w:rsidRDefault="006D0B9D" w:rsidP="00A50ED6">
      <w:pPr>
        <w:rPr>
          <w:sz w:val="24"/>
          <w:szCs w:val="24"/>
        </w:rPr>
      </w:pPr>
    </w:p>
    <w:tbl>
      <w:tblPr>
        <w:tblStyle w:val="Tabellrutenett"/>
        <w:tblW w:w="980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2"/>
        <w:gridCol w:w="1502"/>
        <w:gridCol w:w="1504"/>
        <w:gridCol w:w="1503"/>
        <w:gridCol w:w="1503"/>
        <w:gridCol w:w="1503"/>
        <w:gridCol w:w="791"/>
      </w:tblGrid>
      <w:tr w:rsidR="006D0B9D" w:rsidRPr="00637200" w14:paraId="3E84B28E" w14:textId="77777777" w:rsidTr="006A7E84">
        <w:tc>
          <w:tcPr>
            <w:tcW w:w="9808" w:type="dxa"/>
            <w:gridSpan w:val="7"/>
            <w:shd w:val="clear" w:color="auto" w:fill="731F1C" w:themeFill="accent5"/>
            <w:vAlign w:val="bottom"/>
          </w:tcPr>
          <w:p w14:paraId="68271605" w14:textId="7A1E5C85" w:rsidR="006D0B9D" w:rsidRPr="00637200" w:rsidRDefault="006D0B9D" w:rsidP="006A7E84">
            <w:pPr>
              <w:pStyle w:val="Overskrift1"/>
              <w:outlineLvl w:val="0"/>
            </w:pPr>
            <w:r>
              <w:lastRenderedPageBreak/>
              <w:t>O</w:t>
            </w:r>
            <w:r>
              <w:t xml:space="preserve">pplysninger </w:t>
            </w:r>
            <w:r>
              <w:t>om praksis</w:t>
            </w:r>
          </w:p>
        </w:tc>
      </w:tr>
      <w:tr w:rsidR="004D5035" w14:paraId="65E164DE" w14:textId="77777777" w:rsidTr="004D50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82" w:type="dxa"/>
        </w:trPr>
        <w:tc>
          <w:tcPr>
            <w:tcW w:w="4508" w:type="dxa"/>
            <w:gridSpan w:val="3"/>
          </w:tcPr>
          <w:p w14:paraId="07D0D710" w14:textId="1B2A9A97" w:rsidR="004D5035" w:rsidRDefault="00832AB5" w:rsidP="00832A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Praksis som fulltids drosjesjåfør</w:t>
            </w:r>
          </w:p>
        </w:tc>
        <w:tc>
          <w:tcPr>
            <w:tcW w:w="4508" w:type="dxa"/>
            <w:gridSpan w:val="3"/>
          </w:tcPr>
          <w:p w14:paraId="71D72633" w14:textId="1A2B16AA" w:rsidR="004D5035" w:rsidRDefault="00832AB5" w:rsidP="00832A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Praksis som deltids drosjesjåfør</w:t>
            </w:r>
          </w:p>
        </w:tc>
      </w:tr>
      <w:tr w:rsidR="004D5035" w14:paraId="71A4718F" w14:textId="77777777" w:rsidTr="004D50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82" w:type="dxa"/>
        </w:trPr>
        <w:tc>
          <w:tcPr>
            <w:tcW w:w="1502" w:type="dxa"/>
          </w:tcPr>
          <w:p w14:paraId="1F07B5DC" w14:textId="304C0F7C" w:rsidR="004D5035" w:rsidRDefault="00832AB5" w:rsidP="00832A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Fra dato</w:t>
            </w:r>
          </w:p>
        </w:tc>
        <w:tc>
          <w:tcPr>
            <w:tcW w:w="1502" w:type="dxa"/>
          </w:tcPr>
          <w:p w14:paraId="05D86DE6" w14:textId="3092E912" w:rsidR="004D5035" w:rsidRDefault="00832AB5" w:rsidP="00832A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Til dato</w:t>
            </w:r>
          </w:p>
        </w:tc>
        <w:tc>
          <w:tcPr>
            <w:tcW w:w="1503" w:type="dxa"/>
          </w:tcPr>
          <w:p w14:paraId="5AFCD424" w14:textId="6F3C17CD" w:rsidR="004D5035" w:rsidRDefault="00832AB5" w:rsidP="00832A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Løyve</w:t>
            </w:r>
          </w:p>
        </w:tc>
        <w:tc>
          <w:tcPr>
            <w:tcW w:w="1503" w:type="dxa"/>
          </w:tcPr>
          <w:p w14:paraId="30633CC6" w14:textId="6EB1B5B5" w:rsidR="004D5035" w:rsidRDefault="00832AB5" w:rsidP="00832A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Fra dato</w:t>
            </w:r>
          </w:p>
        </w:tc>
        <w:tc>
          <w:tcPr>
            <w:tcW w:w="1503" w:type="dxa"/>
          </w:tcPr>
          <w:p w14:paraId="6A1F4DA5" w14:textId="0C587747" w:rsidR="004D5035" w:rsidRDefault="00832AB5" w:rsidP="00832A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Til dato</w:t>
            </w:r>
          </w:p>
        </w:tc>
        <w:tc>
          <w:tcPr>
            <w:tcW w:w="1503" w:type="dxa"/>
          </w:tcPr>
          <w:p w14:paraId="4DF2AB5A" w14:textId="3F413A3B" w:rsidR="004D5035" w:rsidRDefault="00832AB5" w:rsidP="00832A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Løyve</w:t>
            </w:r>
          </w:p>
        </w:tc>
      </w:tr>
      <w:tr w:rsidR="004D5035" w14:paraId="60604E5E" w14:textId="77777777" w:rsidTr="004D50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82" w:type="dxa"/>
        </w:trPr>
        <w:tc>
          <w:tcPr>
            <w:tcW w:w="1502" w:type="dxa"/>
          </w:tcPr>
          <w:p w14:paraId="4CA5814C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14:paraId="045E0E50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2757D467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6F7C35E0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0B2BD700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2BE3E1F5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</w:tr>
      <w:tr w:rsidR="004D5035" w14:paraId="0E9642CB" w14:textId="77777777" w:rsidTr="004D50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82" w:type="dxa"/>
        </w:trPr>
        <w:tc>
          <w:tcPr>
            <w:tcW w:w="1502" w:type="dxa"/>
          </w:tcPr>
          <w:p w14:paraId="69AB483C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14:paraId="6AFF08B3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54FDB23D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23ABA7B4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0B4D5A31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3189CD50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</w:tr>
      <w:tr w:rsidR="004D5035" w14:paraId="681181F9" w14:textId="77777777" w:rsidTr="004D50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82" w:type="dxa"/>
        </w:trPr>
        <w:tc>
          <w:tcPr>
            <w:tcW w:w="1502" w:type="dxa"/>
          </w:tcPr>
          <w:p w14:paraId="358D1939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14:paraId="010D7162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7BC36FA0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139E41B8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394BE0C6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2EFAD6DC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</w:tr>
      <w:tr w:rsidR="004D5035" w14:paraId="6C7E09CC" w14:textId="77777777" w:rsidTr="004D50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82" w:type="dxa"/>
        </w:trPr>
        <w:tc>
          <w:tcPr>
            <w:tcW w:w="1502" w:type="dxa"/>
          </w:tcPr>
          <w:p w14:paraId="02B41550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14:paraId="51A24819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59B4BD1A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05C76D02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4EADA20B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762E624D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</w:tr>
      <w:tr w:rsidR="004D5035" w14:paraId="06E0464E" w14:textId="77777777" w:rsidTr="004D50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82" w:type="dxa"/>
        </w:trPr>
        <w:tc>
          <w:tcPr>
            <w:tcW w:w="1502" w:type="dxa"/>
          </w:tcPr>
          <w:p w14:paraId="3A4AD19E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14:paraId="635873A3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53591ADE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1C688AA5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719BA72B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7B69048B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</w:tr>
      <w:tr w:rsidR="004D5035" w14:paraId="3E6483B4" w14:textId="77777777" w:rsidTr="004D50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82" w:type="dxa"/>
        </w:trPr>
        <w:tc>
          <w:tcPr>
            <w:tcW w:w="1502" w:type="dxa"/>
          </w:tcPr>
          <w:p w14:paraId="64F5D0E9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14:paraId="455C6BC9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059FE281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61C1123A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46E53115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6198CFB0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</w:tr>
      <w:tr w:rsidR="004D5035" w14:paraId="5F419F17" w14:textId="77777777" w:rsidTr="004D50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82" w:type="dxa"/>
        </w:trPr>
        <w:tc>
          <w:tcPr>
            <w:tcW w:w="1502" w:type="dxa"/>
          </w:tcPr>
          <w:p w14:paraId="311D7864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14:paraId="52A072A9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705BB188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08B69D14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60B4C6AE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1236E6D1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</w:tr>
      <w:tr w:rsidR="004D5035" w14:paraId="5D7C453A" w14:textId="77777777" w:rsidTr="004D50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82" w:type="dxa"/>
        </w:trPr>
        <w:tc>
          <w:tcPr>
            <w:tcW w:w="1502" w:type="dxa"/>
          </w:tcPr>
          <w:p w14:paraId="738113EA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14:paraId="39E5DAB0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42037452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19923439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18EA3EA9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6D72859A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</w:tr>
      <w:tr w:rsidR="004D5035" w14:paraId="00E70639" w14:textId="77777777" w:rsidTr="004D50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782" w:type="dxa"/>
        </w:trPr>
        <w:tc>
          <w:tcPr>
            <w:tcW w:w="1502" w:type="dxa"/>
          </w:tcPr>
          <w:p w14:paraId="0378ABA6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</w:tcPr>
          <w:p w14:paraId="475DB028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703BD8DA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42FB19BB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3617028F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  <w:tc>
          <w:tcPr>
            <w:tcW w:w="1503" w:type="dxa"/>
          </w:tcPr>
          <w:p w14:paraId="2BCA09CF" w14:textId="77777777" w:rsidR="004D5035" w:rsidRDefault="004D5035" w:rsidP="00A50ED6">
            <w:pPr>
              <w:rPr>
                <w:sz w:val="24"/>
                <w:szCs w:val="24"/>
              </w:rPr>
            </w:pPr>
          </w:p>
        </w:tc>
      </w:tr>
    </w:tbl>
    <w:p w14:paraId="2D491770" w14:textId="626E6B8C" w:rsidR="006D0B9D" w:rsidRDefault="006D0B9D" w:rsidP="00A50ED6">
      <w:pPr>
        <w:rPr>
          <w:sz w:val="24"/>
          <w:szCs w:val="24"/>
        </w:rPr>
      </w:pPr>
    </w:p>
    <w:tbl>
      <w:tblPr>
        <w:tblStyle w:val="Tabellrutenett"/>
        <w:tblW w:w="980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08"/>
      </w:tblGrid>
      <w:tr w:rsidR="004D5035" w:rsidRPr="00637200" w14:paraId="0E78D5CB" w14:textId="77777777" w:rsidTr="006A7E84">
        <w:tc>
          <w:tcPr>
            <w:tcW w:w="9808" w:type="dxa"/>
            <w:shd w:val="clear" w:color="auto" w:fill="731F1C" w:themeFill="accent5"/>
            <w:vAlign w:val="bottom"/>
          </w:tcPr>
          <w:p w14:paraId="2315981A" w14:textId="77777777" w:rsidR="004D5035" w:rsidRPr="00637200" w:rsidRDefault="004D5035" w:rsidP="006A7E84">
            <w:pPr>
              <w:pStyle w:val="Overskrift1"/>
              <w:outlineLvl w:val="0"/>
            </w:pPr>
            <w:r>
              <w:t>Øvrige opplysninger som kan betydning for søknaden</w:t>
            </w:r>
          </w:p>
        </w:tc>
      </w:tr>
    </w:tbl>
    <w:p w14:paraId="1C5DFC02" w14:textId="7A9038A1" w:rsidR="00BA2952" w:rsidRDefault="00CF5943" w:rsidP="00A50ED6">
      <w:pPr>
        <w:rPr>
          <w:sz w:val="24"/>
          <w:szCs w:val="24"/>
        </w:rPr>
      </w:pPr>
      <w:r>
        <w:rPr>
          <w:sz w:val="24"/>
          <w:szCs w:val="24"/>
        </w:rPr>
        <w:t xml:space="preserve">Har du </w:t>
      </w:r>
      <w:r w:rsidR="00832AB5">
        <w:rPr>
          <w:sz w:val="24"/>
          <w:szCs w:val="24"/>
        </w:rPr>
        <w:t>eller har du hatt</w:t>
      </w:r>
      <w:r>
        <w:rPr>
          <w:sz w:val="24"/>
          <w:szCs w:val="24"/>
        </w:rPr>
        <w:t xml:space="preserve"> ID kort hos Vestfold Taxi</w:t>
      </w:r>
      <w:r w:rsidR="00832AB5">
        <w:rPr>
          <w:sz w:val="24"/>
          <w:szCs w:val="24"/>
        </w:rPr>
        <w:t xml:space="preserve">           </w:t>
      </w:r>
      <w:r w:rsidR="00BA2952">
        <w:rPr>
          <w:sz w:val="24"/>
          <w:szCs w:val="24"/>
        </w:rPr>
        <w:t xml:space="preserve">    Ja</w:t>
      </w:r>
      <w:r w:rsidR="00BA2952">
        <w:rPr>
          <w:sz w:val="24"/>
          <w:szCs w:val="24"/>
        </w:rPr>
        <w:tab/>
      </w:r>
      <w:sdt>
        <w:sdtPr>
          <w:rPr>
            <w:sz w:val="24"/>
            <w:szCs w:val="24"/>
          </w:rPr>
          <w:tag w:val="Ja"/>
          <w:id w:val="-18312073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BA2952">
        <w:rPr>
          <w:sz w:val="24"/>
          <w:szCs w:val="24"/>
        </w:rPr>
        <w:t xml:space="preserve"> Nei</w:t>
      </w:r>
      <w:sdt>
        <w:sdtPr>
          <w:rPr>
            <w:sz w:val="24"/>
            <w:szCs w:val="24"/>
          </w:rPr>
          <w:id w:val="872065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A2952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18C4D61" w14:textId="4FAB292C" w:rsidR="00CF5943" w:rsidRPr="00A50ED6" w:rsidRDefault="00CF5943" w:rsidP="00A50ED6">
      <w:pPr>
        <w:rPr>
          <w:sz w:val="24"/>
          <w:szCs w:val="24"/>
        </w:rPr>
      </w:pPr>
      <w:r>
        <w:rPr>
          <w:sz w:val="24"/>
          <w:szCs w:val="24"/>
        </w:rPr>
        <w:t>Hvis Ja, oppgi ditt sjøførnummer</w:t>
      </w:r>
      <w:r>
        <w:rPr>
          <w:sz w:val="24"/>
          <w:szCs w:val="24"/>
        </w:rPr>
        <w:tab/>
      </w:r>
      <w:sdt>
        <w:sdtPr>
          <w:rPr>
            <w:sz w:val="24"/>
            <w:szCs w:val="24"/>
          </w:rPr>
          <w:id w:val="841361240"/>
          <w:placeholder>
            <w:docPart w:val="DefaultPlaceholder_-1854013440"/>
          </w:placeholder>
          <w:showingPlcHdr/>
          <w:text/>
        </w:sdtPr>
        <w:sdtContent>
          <w:r w:rsidRPr="00113EA8">
            <w:rPr>
              <w:rStyle w:val="Plassholdertekst"/>
            </w:rPr>
            <w:t>Klikk eller trykk her for å skrive inn tekst.</w:t>
          </w:r>
        </w:sdtContent>
      </w:sdt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</w:p>
    <w:p w14:paraId="1DC2569F" w14:textId="730646A9" w:rsidR="00CF5943" w:rsidRDefault="00CF5943" w:rsidP="00A50ED6">
      <w:pPr>
        <w:rPr>
          <w:sz w:val="24"/>
          <w:szCs w:val="24"/>
        </w:rPr>
      </w:pPr>
      <w:r>
        <w:rPr>
          <w:sz w:val="24"/>
          <w:szCs w:val="24"/>
        </w:rPr>
        <w:t xml:space="preserve">Hvilket område har du kjennskapsprøve for </w:t>
      </w:r>
      <w:sdt>
        <w:sdtPr>
          <w:rPr>
            <w:sz w:val="24"/>
            <w:szCs w:val="24"/>
          </w:rPr>
          <w:id w:val="233524114"/>
          <w:placeholder>
            <w:docPart w:val="DefaultPlaceholder_-1854013440"/>
          </w:placeholder>
          <w:showingPlcHdr/>
          <w:text/>
        </w:sdtPr>
        <w:sdtContent>
          <w:r w:rsidRPr="00113EA8">
            <w:rPr>
              <w:rStyle w:val="Plassholdertekst"/>
            </w:rPr>
            <w:t>Klikk eller trykk her for å skrive inn tekst.</w:t>
          </w:r>
        </w:sdtContent>
      </w:sdt>
    </w:p>
    <w:tbl>
      <w:tblPr>
        <w:tblStyle w:val="Tabellrutenett"/>
        <w:tblW w:w="980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08"/>
      </w:tblGrid>
      <w:tr w:rsidR="006D0B9D" w:rsidRPr="00637200" w14:paraId="44C1C41D" w14:textId="77777777" w:rsidTr="006A7E84">
        <w:tc>
          <w:tcPr>
            <w:tcW w:w="9808" w:type="dxa"/>
            <w:shd w:val="clear" w:color="auto" w:fill="731F1C" w:themeFill="accent5"/>
            <w:vAlign w:val="bottom"/>
          </w:tcPr>
          <w:p w14:paraId="65CB567C" w14:textId="4A0EE6AE" w:rsidR="006D0B9D" w:rsidRPr="00637200" w:rsidRDefault="006D0B9D" w:rsidP="006A7E84">
            <w:pPr>
              <w:pStyle w:val="Overskrift1"/>
              <w:outlineLvl w:val="0"/>
            </w:pPr>
            <w:r>
              <w:t>Øvrige opplysninger som kan betydning for søknaden</w:t>
            </w:r>
          </w:p>
        </w:tc>
      </w:tr>
    </w:tbl>
    <w:sdt>
      <w:sdtPr>
        <w:rPr>
          <w:sz w:val="24"/>
          <w:szCs w:val="24"/>
        </w:rPr>
        <w:id w:val="-895049360"/>
        <w:placeholder>
          <w:docPart w:val="DefaultPlaceholder_-1854013440"/>
        </w:placeholder>
        <w:showingPlcHdr/>
        <w:text/>
      </w:sdtPr>
      <w:sdtContent>
        <w:p w14:paraId="41A95BB6" w14:textId="5AA45CEA" w:rsidR="00CF5943" w:rsidRDefault="006D0B9D" w:rsidP="00A50ED6">
          <w:pPr>
            <w:rPr>
              <w:sz w:val="24"/>
              <w:szCs w:val="24"/>
            </w:rPr>
          </w:pPr>
          <w:r w:rsidRPr="00113EA8">
            <w:rPr>
              <w:rStyle w:val="Plassholdertekst"/>
            </w:rPr>
            <w:t>Klikk eller trykk her for å skrive inn tekst.</w:t>
          </w:r>
        </w:p>
      </w:sdtContent>
    </w:sdt>
    <w:p w14:paraId="32E132BA" w14:textId="0463E9A2" w:rsidR="00832AB5" w:rsidRDefault="00832AB5" w:rsidP="00832AB5">
      <w:pPr>
        <w:rPr>
          <w:b/>
          <w:bCs/>
          <w:sz w:val="24"/>
          <w:szCs w:val="24"/>
        </w:rPr>
      </w:pPr>
    </w:p>
    <w:p w14:paraId="48EC8030" w14:textId="4709B3C5" w:rsidR="00832AB5" w:rsidRDefault="00832AB5" w:rsidP="00A50ED6">
      <w:pPr>
        <w:rPr>
          <w:sz w:val="24"/>
          <w:szCs w:val="24"/>
        </w:rPr>
      </w:pPr>
      <w:r>
        <w:rPr>
          <w:sz w:val="24"/>
          <w:szCs w:val="24"/>
        </w:rPr>
        <w:t xml:space="preserve">Sted og dato    </w:t>
      </w:r>
    </w:p>
    <w:p w14:paraId="5117DE30" w14:textId="46F63DF2" w:rsidR="00832AB5" w:rsidRPr="00A50ED6" w:rsidRDefault="00832AB5" w:rsidP="00A50ED6">
      <w:pPr>
        <w:rPr>
          <w:sz w:val="24"/>
          <w:szCs w:val="24"/>
        </w:rPr>
      </w:pPr>
      <w:r>
        <w:rPr>
          <w:sz w:val="24"/>
          <w:szCs w:val="24"/>
        </w:rPr>
        <w:t>Signatur</w:t>
      </w:r>
      <w:r>
        <w:rPr>
          <w:sz w:val="24"/>
          <w:szCs w:val="24"/>
        </w:rPr>
        <w:tab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>________________________________________</w:t>
      </w:r>
    </w:p>
    <w:sectPr w:rsidR="00832AB5" w:rsidRPr="00A50ED6" w:rsidSect="0086797B">
      <w:head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BFE59B" w14:textId="77777777" w:rsidR="00F76521" w:rsidRDefault="00F76521" w:rsidP="000172E5">
      <w:pPr>
        <w:spacing w:after="0" w:line="240" w:lineRule="auto"/>
      </w:pPr>
      <w:r>
        <w:separator/>
      </w:r>
    </w:p>
  </w:endnote>
  <w:endnote w:type="continuationSeparator" w:id="0">
    <w:p w14:paraId="573E80E1" w14:textId="77777777" w:rsidR="00F76521" w:rsidRDefault="00F7652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B04FC11-FEED-48E8-A080-1389C3C25F55}"/>
    <w:embedBold r:id="rId2" w:fontKey="{985EB6E4-0EFE-42A7-8003-E44CB75CB4B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BC48650-9C93-4153-A476-8BD5B6B171E6}"/>
    <w:embedBold r:id="rId4" w:fontKey="{66B903E9-DDA8-42F2-846A-F76D618AD29C}"/>
    <w:embedItalic r:id="rId5" w:fontKey="{AF4D4205-A41E-4C10-82DA-7D07A241620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33BD950-276A-4EEC-AD5C-0444B2A126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7EED8B3-27EC-48FC-828A-E7DF905A52C4}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C6062E7C-FB9C-4C33-9790-84EC27B967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9BD040" w14:textId="77777777" w:rsidR="00F76521" w:rsidRDefault="00F76521" w:rsidP="000172E5">
      <w:pPr>
        <w:spacing w:after="0" w:line="240" w:lineRule="auto"/>
      </w:pPr>
      <w:r>
        <w:separator/>
      </w:r>
    </w:p>
  </w:footnote>
  <w:footnote w:type="continuationSeparator" w:id="0">
    <w:p w14:paraId="36B2C33A" w14:textId="77777777" w:rsidR="00F76521" w:rsidRDefault="00F7652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2331"/>
      <w:gridCol w:w="6695"/>
    </w:tblGrid>
    <w:tr w:rsidR="00804E8F" w:rsidRPr="00637200" w14:paraId="4A077E1C" w14:textId="77777777" w:rsidTr="00384B05">
      <w:trPr>
        <w:trHeight w:val="990"/>
      </w:trPr>
      <w:tc>
        <w:tcPr>
          <w:tcW w:w="1350" w:type="dxa"/>
          <w:vAlign w:val="center"/>
        </w:tcPr>
        <w:p w14:paraId="0D47FCD9" w14:textId="3CAF57EE" w:rsidR="00B337A2" w:rsidRPr="00637200" w:rsidRDefault="00804E8F" w:rsidP="00637200">
          <w:pPr>
            <w:pStyle w:val="Topptekst"/>
          </w:pPr>
          <w:r>
            <w:rPr>
              <w:noProof/>
            </w:rPr>
            <w:drawing>
              <wp:inline distT="0" distB="0" distL="0" distR="0" wp14:anchorId="2DCD2166" wp14:editId="368418B1">
                <wp:extent cx="1343025" cy="671513"/>
                <wp:effectExtent l="0" t="0" r="0" b="0"/>
                <wp:docPr id="2" name="Bilde 2" descr="Et bilde som inneholder tegning&#10;&#10;Automatisk generer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ilde 2" descr="Et bilde som inneholder tegning&#10;&#10;Automatisk generert beskrivels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3545" cy="681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1DBBD5D8" w14:textId="2618EF30" w:rsidR="00B337A2" w:rsidRPr="00637200" w:rsidRDefault="00FB1498" w:rsidP="00637200">
          <w:pPr>
            <w:pStyle w:val="Topptekst"/>
          </w:pPr>
          <w:r>
            <w:t>Søknad om sentral</w:t>
          </w:r>
          <w:r w:rsidR="0056284F">
            <w:t>tilknytning</w:t>
          </w:r>
          <w:r>
            <w:t xml:space="preserve"> </w:t>
          </w:r>
        </w:p>
      </w:tc>
    </w:tr>
  </w:tbl>
  <w:p w14:paraId="1C7DCC52" w14:textId="77777777" w:rsidR="000172E5" w:rsidRPr="00311D4F" w:rsidRDefault="000172E5" w:rsidP="00311D4F">
    <w:pPr>
      <w:pStyle w:val="Ingenmellomro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Tilleg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ktliste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e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merertliste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merertliste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ertliste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versk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versk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versk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versk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521"/>
    <w:rsid w:val="000172E5"/>
    <w:rsid w:val="00052382"/>
    <w:rsid w:val="0006568A"/>
    <w:rsid w:val="00076F0F"/>
    <w:rsid w:val="00084253"/>
    <w:rsid w:val="000B5A7F"/>
    <w:rsid w:val="000D1F49"/>
    <w:rsid w:val="001727CA"/>
    <w:rsid w:val="001800AB"/>
    <w:rsid w:val="001C0435"/>
    <w:rsid w:val="00225E58"/>
    <w:rsid w:val="002C56E6"/>
    <w:rsid w:val="00311D4F"/>
    <w:rsid w:val="0034390E"/>
    <w:rsid w:val="00344849"/>
    <w:rsid w:val="00361E11"/>
    <w:rsid w:val="003769BA"/>
    <w:rsid w:val="003B3FF2"/>
    <w:rsid w:val="003F0847"/>
    <w:rsid w:val="0040090B"/>
    <w:rsid w:val="0046302A"/>
    <w:rsid w:val="00487D2D"/>
    <w:rsid w:val="004D5035"/>
    <w:rsid w:val="004D5D62"/>
    <w:rsid w:val="00502E9C"/>
    <w:rsid w:val="005112D0"/>
    <w:rsid w:val="0056284F"/>
    <w:rsid w:val="00577E06"/>
    <w:rsid w:val="00583334"/>
    <w:rsid w:val="005A3BF7"/>
    <w:rsid w:val="005F2035"/>
    <w:rsid w:val="005F7990"/>
    <w:rsid w:val="006145D8"/>
    <w:rsid w:val="00637200"/>
    <w:rsid w:val="0063739C"/>
    <w:rsid w:val="006A310A"/>
    <w:rsid w:val="006D0B9D"/>
    <w:rsid w:val="007147D7"/>
    <w:rsid w:val="00732385"/>
    <w:rsid w:val="00770F25"/>
    <w:rsid w:val="007A35A8"/>
    <w:rsid w:val="007B0A85"/>
    <w:rsid w:val="007C6A52"/>
    <w:rsid w:val="00802A30"/>
    <w:rsid w:val="00804E8F"/>
    <w:rsid w:val="00817C94"/>
    <w:rsid w:val="0082043E"/>
    <w:rsid w:val="00832AB5"/>
    <w:rsid w:val="00846B76"/>
    <w:rsid w:val="0086797B"/>
    <w:rsid w:val="008E203A"/>
    <w:rsid w:val="0091229C"/>
    <w:rsid w:val="00940E73"/>
    <w:rsid w:val="0098597D"/>
    <w:rsid w:val="009D5EAF"/>
    <w:rsid w:val="009F619A"/>
    <w:rsid w:val="009F6DDE"/>
    <w:rsid w:val="00A370A8"/>
    <w:rsid w:val="00A50ED6"/>
    <w:rsid w:val="00B337A2"/>
    <w:rsid w:val="00BA295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CF5943"/>
    <w:rsid w:val="00D16163"/>
    <w:rsid w:val="00D24349"/>
    <w:rsid w:val="00DB3FAD"/>
    <w:rsid w:val="00DC71EC"/>
    <w:rsid w:val="00E61C09"/>
    <w:rsid w:val="00EB3B58"/>
    <w:rsid w:val="00EC7359"/>
    <w:rsid w:val="00EE3054"/>
    <w:rsid w:val="00F00606"/>
    <w:rsid w:val="00F01256"/>
    <w:rsid w:val="00F11745"/>
    <w:rsid w:val="00F65A53"/>
    <w:rsid w:val="00F76521"/>
    <w:rsid w:val="00FB149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6C049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nb-NO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Overskrift1">
    <w:name w:val="heading 1"/>
    <w:basedOn w:val="Normal"/>
    <w:link w:val="Overskrift1Teg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Overskrift2">
    <w:name w:val="heading 2"/>
    <w:basedOn w:val="Normal"/>
    <w:link w:val="Overskrift2Teg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Overskrift3">
    <w:name w:val="heading 3"/>
    <w:basedOn w:val="Normal"/>
    <w:next w:val="Normal"/>
    <w:link w:val="Overskrift3Teg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Overskrift4">
    <w:name w:val="heading 4"/>
    <w:basedOn w:val="Normal"/>
    <w:link w:val="Overskrift4Teg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Overskrift5">
    <w:name w:val="heading 5"/>
    <w:basedOn w:val="Overskrift2"/>
    <w:link w:val="Overskrift5Teg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Overskrift6">
    <w:name w:val="heading 6"/>
    <w:basedOn w:val="Normal"/>
    <w:next w:val="Normal"/>
    <w:link w:val="Overskrift6Teg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1"/>
    <w:rsid w:val="006145D8"/>
    <w:rPr>
      <w:rFonts w:asciiTheme="majorHAnsi" w:hAnsiTheme="majorHAnsi"/>
      <w:b/>
    </w:rPr>
  </w:style>
  <w:style w:type="character" w:styleId="Emneknagg">
    <w:name w:val="Hashtag"/>
    <w:basedOn w:val="Standardskriftforav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ertliste1">
    <w:name w:val="Nummerert liste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verskrift2Tegn">
    <w:name w:val="Overskrift 2 Tegn"/>
    <w:basedOn w:val="Standardskriftforavsnitt"/>
    <w:link w:val="Oversk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Vanliginnrykk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Overskrift3Tegn">
    <w:name w:val="Overskrift 3 Tegn"/>
    <w:basedOn w:val="Standardskriftforavsnitt"/>
    <w:link w:val="Overskrift3"/>
    <w:uiPriority w:val="1"/>
    <w:semiHidden/>
    <w:rsid w:val="006145D8"/>
    <w:rPr>
      <w:b/>
      <w:bCs/>
      <w:color w:val="694A77"/>
      <w:szCs w:val="27"/>
    </w:rPr>
  </w:style>
  <w:style w:type="paragraph" w:styleId="INNH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etekst">
    <w:name w:val="footnote text"/>
    <w:basedOn w:val="Normal"/>
    <w:link w:val="FotnotetekstTeg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6145D8"/>
    <w:rPr>
      <w:sz w:val="18"/>
      <w:szCs w:val="20"/>
    </w:rPr>
  </w:style>
  <w:style w:type="paragraph" w:styleId="Punktliste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Merknadstekst">
    <w:name w:val="annotation text"/>
    <w:basedOn w:val="Normal"/>
    <w:link w:val="MerknadstekstTegn"/>
    <w:uiPriority w:val="99"/>
    <w:semiHidden/>
    <w:rsid w:val="000D1F49"/>
    <w:rPr>
      <w:szCs w:val="24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D4532"/>
    <w:rPr>
      <w:szCs w:val="24"/>
    </w:rPr>
  </w:style>
  <w:style w:type="paragraph" w:styleId="Topptekst">
    <w:name w:val="header"/>
    <w:basedOn w:val="Normal"/>
    <w:link w:val="TopptekstTeg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TopptekstTegn">
    <w:name w:val="Topptekst Tegn"/>
    <w:basedOn w:val="Standardskriftforavsnitt"/>
    <w:link w:val="Top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Bunntekst">
    <w:name w:val="footer"/>
    <w:basedOn w:val="Normal"/>
    <w:link w:val="BunntekstTeg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637200"/>
    <w:rPr>
      <w:sz w:val="18"/>
      <w:szCs w:val="24"/>
    </w:rPr>
  </w:style>
  <w:style w:type="character" w:styleId="Fotnotereferanse">
    <w:name w:val="footnote reference"/>
    <w:basedOn w:val="Standardskriftforavsnitt"/>
    <w:uiPriority w:val="99"/>
    <w:semiHidden/>
    <w:rsid w:val="000D1F49"/>
    <w:rPr>
      <w:vertAlign w:val="superscript"/>
    </w:rPr>
  </w:style>
  <w:style w:type="character" w:styleId="Merknadsreferanse">
    <w:name w:val="annotation reference"/>
    <w:basedOn w:val="Standardskriftforavsnitt"/>
    <w:uiPriority w:val="99"/>
    <w:semiHidden/>
    <w:rsid w:val="000D1F49"/>
    <w:rPr>
      <w:sz w:val="18"/>
      <w:szCs w:val="18"/>
    </w:rPr>
  </w:style>
  <w:style w:type="paragraph" w:styleId="Nummerertliste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kobling">
    <w:name w:val="Hyperlink"/>
    <w:basedOn w:val="Standardskriftforavsnitt"/>
    <w:uiPriority w:val="99"/>
    <w:semiHidden/>
    <w:rsid w:val="000D1F49"/>
    <w:rPr>
      <w:color w:val="BF678E" w:themeColor="hyperlink"/>
      <w:u w:val="single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D1F49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nmellomrom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tel">
    <w:name w:val="Title"/>
    <w:basedOn w:val="Normal"/>
    <w:next w:val="Normal"/>
    <w:link w:val="TittelTeg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e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tabell">
    <w:name w:val="Figurtabell:"/>
    <w:basedOn w:val="Vanligtabell"/>
    <w:uiPriority w:val="99"/>
    <w:rsid w:val="000D1F49"/>
    <w:tblPr/>
    <w:trPr>
      <w:cantSplit/>
    </w:t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6145D8"/>
    <w:rPr>
      <w:b/>
      <w:sz w:val="25"/>
      <w:szCs w:val="25"/>
    </w:rPr>
  </w:style>
  <w:style w:type="character" w:customStyle="1" w:styleId="Overskrift5Tegn">
    <w:name w:val="Overskrift 5 Tegn"/>
    <w:basedOn w:val="Overskrift2Tegn"/>
    <w:link w:val="Oversk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H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H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liste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merertliste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ulgthyperkobling">
    <w:name w:val="FollowedHyperlink"/>
    <w:basedOn w:val="Standardskriftforavsnit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tittel">
    <w:name w:val="Book Title"/>
    <w:basedOn w:val="Standardskriftforavsnitt"/>
    <w:uiPriority w:val="33"/>
    <w:semiHidden/>
    <w:rsid w:val="000D1F49"/>
    <w:rPr>
      <w:b/>
      <w:bCs/>
      <w:i/>
      <w:iCs/>
      <w:spacing w:val="5"/>
    </w:rPr>
  </w:style>
  <w:style w:type="paragraph" w:styleId="Overskriftforinnholdsfortegnelse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kst">
    <w:name w:val="macro"/>
    <w:link w:val="MakrotekstTeg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lrutenett">
    <w:name w:val="Table Grid"/>
    <w:basedOn w:val="Vanligtabel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6145D8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11745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ten\AppData\Roaming\Microsoft\Templates\Medlemskaps%20skjem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5725A1F5A7649EC844208E0DB8FEDD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00EB304-5571-471B-89D1-AA4EEF566477}"/>
      </w:docPartPr>
      <w:docPartBody>
        <w:p w:rsidR="004327EB" w:rsidRDefault="00F26A8E">
          <w:pPr>
            <w:pStyle w:val="35725A1F5A7649EC844208E0DB8FEDDD"/>
          </w:pPr>
          <w:r w:rsidRPr="00637200">
            <w:rPr>
              <w:lang w:bidi="nb-NO"/>
            </w:rPr>
            <w:t>Fornavn</w:t>
          </w:r>
        </w:p>
      </w:docPartBody>
    </w:docPart>
    <w:docPart>
      <w:docPartPr>
        <w:name w:val="1727B6D5BDFD434599F0DF5096D168B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01F58C3-1B28-46D3-88BF-CCEC3076F3E0}"/>
      </w:docPartPr>
      <w:docPartBody>
        <w:p w:rsidR="004327EB" w:rsidRDefault="00F26A8E">
          <w:pPr>
            <w:pStyle w:val="1727B6D5BDFD434599F0DF5096D168B2"/>
          </w:pPr>
          <w:r w:rsidRPr="00637200">
            <w:rPr>
              <w:lang w:bidi="nb-NO"/>
            </w:rPr>
            <w:t>Etternavn</w:t>
          </w:r>
        </w:p>
      </w:docPartBody>
    </w:docPart>
    <w:docPart>
      <w:docPartPr>
        <w:name w:val="C6017774AD4B4C79B50E5B16AFA901A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EB64958-C1C2-43C1-BF06-DF505BA434B9}"/>
      </w:docPartPr>
      <w:docPartBody>
        <w:p w:rsidR="004327EB" w:rsidRDefault="00F26A8E">
          <w:pPr>
            <w:pStyle w:val="C6017774AD4B4C79B50E5B16AFA901A9"/>
          </w:pPr>
          <w:r w:rsidRPr="00637200">
            <w:rPr>
              <w:lang w:bidi="nb-NO"/>
            </w:rPr>
            <w:t>E-post</w:t>
          </w:r>
        </w:p>
      </w:docPartBody>
    </w:docPart>
    <w:docPart>
      <w:docPartPr>
        <w:name w:val="DefaultPlaceholder_-18540134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D2D517E-B0AE-4DF5-AE7F-532EDF938E4A}"/>
      </w:docPartPr>
      <w:docPartBody>
        <w:p w:rsidR="00000000" w:rsidRDefault="0009739E">
          <w:r w:rsidRPr="00113EA8">
            <w:rPr>
              <w:rStyle w:val="Plassholdertekst"/>
            </w:rPr>
            <w:t>Klikk eller trykk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A8E"/>
    <w:rsid w:val="0009739E"/>
    <w:rsid w:val="004327EB"/>
    <w:rsid w:val="00F2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57CF4ED3C16749DFAA9229D3FA7EDA8D">
    <w:name w:val="57CF4ED3C16749DFAA9229D3FA7EDA8D"/>
    <w:rsid w:val="0009739E"/>
  </w:style>
  <w:style w:type="paragraph" w:customStyle="1" w:styleId="35725A1F5A7649EC844208E0DB8FEDDD">
    <w:name w:val="35725A1F5A7649EC844208E0DB8FEDDD"/>
  </w:style>
  <w:style w:type="paragraph" w:customStyle="1" w:styleId="1727B6D5BDFD434599F0DF5096D168B2">
    <w:name w:val="1727B6D5BDFD434599F0DF5096D168B2"/>
  </w:style>
  <w:style w:type="character" w:styleId="Plassholdertekst">
    <w:name w:val="Placeholder Text"/>
    <w:basedOn w:val="Standardskriftforavsnitt"/>
    <w:uiPriority w:val="99"/>
    <w:semiHidden/>
    <w:rsid w:val="0009739E"/>
    <w:rPr>
      <w:color w:val="808080"/>
    </w:rPr>
  </w:style>
  <w:style w:type="paragraph" w:customStyle="1" w:styleId="C6017774AD4B4C79B50E5B16AFA901A9">
    <w:name w:val="C6017774AD4B4C79B50E5B16AFA901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8EB0BD3B-C638-438E-B1A1-ED183F51C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Medlemskaps skjema.dotx</Template>
  <TotalTime>0</TotalTime>
  <Pages>2</Pages>
  <Words>191</Words>
  <Characters>1013</Characters>
  <Application>Microsoft Office Word</Application>
  <DocSecurity>0</DocSecurity>
  <Lines>8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2021-01-28T12:18:00Z</dcterms:created>
  <dcterms:modified xsi:type="dcterms:W3CDTF">2021-01-28T13:26:00Z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